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1A264A44" w:rsidR="0026694E" w:rsidRPr="00B913B5" w:rsidRDefault="0026694E" w:rsidP="0026694E">
      <w:pPr>
        <w:rPr>
          <w:sz w:val="32"/>
          <w:szCs w:val="36"/>
        </w:rPr>
      </w:pPr>
      <w:r w:rsidRPr="00B913B5">
        <w:rPr>
          <w:sz w:val="32"/>
          <w:szCs w:val="36"/>
        </w:rPr>
        <w:t>1</w:t>
      </w:r>
      <w:r w:rsidR="007C1F7D">
        <w:rPr>
          <w:sz w:val="32"/>
          <w:szCs w:val="36"/>
        </w:rPr>
        <w:t>4</w:t>
      </w:r>
      <w:r w:rsidRPr="00B913B5">
        <w:rPr>
          <w:sz w:val="32"/>
          <w:szCs w:val="36"/>
        </w:rPr>
        <w:t>–1</w:t>
      </w:r>
      <w:r w:rsidR="007C1F7D">
        <w:rPr>
          <w:sz w:val="32"/>
          <w:szCs w:val="36"/>
        </w:rPr>
        <w:t>8</w:t>
      </w:r>
      <w:r w:rsidRPr="00B913B5">
        <w:rPr>
          <w:sz w:val="32"/>
          <w:szCs w:val="36"/>
        </w:rPr>
        <w:t xml:space="preserve"> </w:t>
      </w:r>
      <w:r w:rsidR="007C1F7D">
        <w:rPr>
          <w:sz w:val="32"/>
          <w:szCs w:val="36"/>
        </w:rPr>
        <w:t>December</w:t>
      </w:r>
      <w:r w:rsidRPr="00B913B5">
        <w:rPr>
          <w:sz w:val="32"/>
          <w:szCs w:val="36"/>
        </w:rPr>
        <w:t xml:space="preserve"> 20</w:t>
      </w:r>
      <w:r w:rsidR="007C1F7D">
        <w:rPr>
          <w:sz w:val="32"/>
          <w:szCs w:val="36"/>
        </w:rPr>
        <w:t>20</w:t>
      </w:r>
    </w:p>
    <w:p w14:paraId="32AF1D67" w14:textId="77777777" w:rsidR="00DF4F0B" w:rsidRDefault="00DF4F0B"/>
    <w:p w14:paraId="0307D3C2" w14:textId="388C45CB" w:rsidR="006D04BC" w:rsidRPr="0026694E" w:rsidRDefault="005D1F6D" w:rsidP="006D04BC">
      <w:pPr>
        <w:tabs>
          <w:tab w:val="left" w:pos="580"/>
        </w:tabs>
        <w:rPr>
          <w:szCs w:val="20"/>
        </w:rPr>
      </w:pPr>
      <w:bookmarkStart w:id="0" w:name="_Hlk54096721"/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December,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reinstatement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on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declines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greatest</w:t>
      </w:r>
      <w:proofErr w:type="spellEnd"/>
      <w:r>
        <w:t xml:space="preserve"> negative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. In November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business </w:t>
      </w:r>
      <w:proofErr w:type="spellStart"/>
      <w:r>
        <w:t>consumers</w:t>
      </w:r>
      <w:proofErr w:type="spellEnd"/>
      <w:r>
        <w:t xml:space="preserve"> (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) </w:t>
      </w:r>
      <w:proofErr w:type="spellStart"/>
      <w:r>
        <w:t>deepened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</w:t>
      </w:r>
      <w:proofErr w:type="spellStart"/>
      <w:r>
        <w:t>industry</w:t>
      </w:r>
      <w:proofErr w:type="spellEnd"/>
      <w:r>
        <w:t xml:space="preserve">. In November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more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in some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in December, </w:t>
      </w:r>
      <w:proofErr w:type="spellStart"/>
      <w:r>
        <w:t>but</w:t>
      </w:r>
      <w:proofErr w:type="spellEnd"/>
      <w:r>
        <w:t xml:space="preserve"> a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is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prevented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intervention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retention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far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slowdown</w:t>
      </w:r>
      <w:proofErr w:type="spellEnd"/>
      <w:r>
        <w:t xml:space="preserve"> in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 w:rsidR="006D04BC">
        <w:t>.</w:t>
      </w:r>
    </w:p>
    <w:bookmarkEnd w:id="0"/>
    <w:p w14:paraId="5E537D0F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6092D04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F1A283" w14:textId="5BBA6CF2" w:rsidR="006D04BC" w:rsidRPr="007A0B59" w:rsidRDefault="00882C11" w:rsidP="001A2CB5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F441F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0692939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4C4AAA" w14:textId="4109C70A" w:rsidR="006D04BC" w:rsidRDefault="00BC7A01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BD1011E" wp14:editId="2F259005">
                  <wp:extent cx="3092400" cy="25308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D96208" w14:textId="57CA515A" w:rsidR="006D04BC" w:rsidRPr="00DF4F0B" w:rsidRDefault="005D1F6D" w:rsidP="00C90DAA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fall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3%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15%).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primarily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accounts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share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total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greatest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(10%), as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case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.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6%),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,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on par </w:t>
            </w:r>
            <w:proofErr w:type="spellStart"/>
            <w:r>
              <w:t>with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 w:rsidR="006D04BC">
              <w:t>.</w:t>
            </w:r>
          </w:p>
        </w:tc>
      </w:tr>
    </w:tbl>
    <w:p w14:paraId="4033E02B" w14:textId="6E7E4AE1" w:rsidR="006D04BC" w:rsidRDefault="006D04BC" w:rsidP="006D04BC">
      <w:pPr>
        <w:tabs>
          <w:tab w:val="left" w:pos="580"/>
        </w:tabs>
      </w:pPr>
    </w:p>
    <w:p w14:paraId="1CC39517" w14:textId="77777777" w:rsidR="005D1F6D" w:rsidRDefault="005D1F6D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972"/>
        <w:gridCol w:w="3685"/>
      </w:tblGrid>
      <w:tr w:rsidR="00BC7A01" w14:paraId="28A24273" w14:textId="77777777" w:rsidTr="008109DB">
        <w:trPr>
          <w:trHeight w:val="207"/>
        </w:trPr>
        <w:tc>
          <w:tcPr>
            <w:tcW w:w="595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40CF3E0" w14:textId="0D053B60" w:rsidR="00BC7A01" w:rsidRPr="007A0B59" w:rsidRDefault="005D1F6D" w:rsidP="00077B79">
            <w:pPr>
              <w:pStyle w:val="Naslov31"/>
              <w:jc w:val="left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>, November 2020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3FF4AD1F" w14:textId="77777777" w:rsidR="00BC7A01" w:rsidRPr="007A0B59" w:rsidRDefault="00BC7A01" w:rsidP="00077B79">
            <w:pPr>
              <w:pStyle w:val="Naslov31"/>
            </w:pPr>
          </w:p>
        </w:tc>
      </w:tr>
      <w:tr w:rsidR="00BC7A01" w14:paraId="1274B983" w14:textId="77777777" w:rsidTr="00077B7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3DBF47D" w14:textId="3FEB5CE3" w:rsidR="00BC7A01" w:rsidRDefault="00BC7A01" w:rsidP="00077B7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2DB743F" wp14:editId="43574582">
                  <wp:extent cx="3092400" cy="253080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83F60E3" w14:textId="7ECC0ECF" w:rsidR="00BC7A01" w:rsidRPr="00DF4F0B" w:rsidRDefault="005D1F6D" w:rsidP="00077B79">
            <w:r>
              <w:rPr>
                <w:b/>
                <w:bCs/>
              </w:rPr>
              <w:t xml:space="preserve">Data on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group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confirm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industrial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November,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3.3%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(in </w:t>
            </w:r>
            <w:proofErr w:type="spellStart"/>
            <w:r>
              <w:t>October</w:t>
            </w:r>
            <w:proofErr w:type="spellEnd"/>
            <w:r>
              <w:t xml:space="preserve">, 4.4%).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20%. A </w:t>
            </w:r>
            <w:proofErr w:type="spellStart"/>
            <w:r>
              <w:t>considerable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deepening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consumers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include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.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5% </w:t>
            </w:r>
            <w:proofErr w:type="spellStart"/>
            <w:r>
              <w:t>lower</w:t>
            </w:r>
            <w:proofErr w:type="spellEnd"/>
            <w:r>
              <w:t xml:space="preserve"> on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over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summer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in November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deepened</w:t>
            </w:r>
            <w:proofErr w:type="spellEnd"/>
            <w:r>
              <w:t xml:space="preserve"> to 13.4% (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20%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).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13.2%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as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stayed</w:t>
            </w:r>
            <w:proofErr w:type="spellEnd"/>
            <w:r>
              <w:t xml:space="preserve"> at home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 w:rsidR="00BC7A01">
              <w:t>.</w:t>
            </w:r>
          </w:p>
        </w:tc>
      </w:tr>
    </w:tbl>
    <w:p w14:paraId="6B605700" w14:textId="77777777" w:rsidR="00BC7A01" w:rsidRDefault="00BC7A01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6D04BC" w14:paraId="7DADEB2A" w14:textId="77777777" w:rsidTr="008109DB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12B97D5" w14:textId="5901C2BD" w:rsidR="006D04BC" w:rsidRPr="006C2117" w:rsidRDefault="00882C11" w:rsidP="001A2CB5">
            <w:pPr>
              <w:pStyle w:val="Naslov31"/>
              <w:jc w:val="left"/>
            </w:pP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December 2020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06C816D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C459F81" w14:textId="77777777" w:rsidTr="00C90DA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423AFC8" w14:textId="1B54D9B0" w:rsidR="006D04BC" w:rsidRDefault="00EA2F25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E9AFD9B" wp14:editId="213000FE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81B5982" w14:textId="49BC389E" w:rsidR="006D04BC" w:rsidRPr="00DF4F0B" w:rsidRDefault="005D1F6D" w:rsidP="00C90DAA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fist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December,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again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 more </w:t>
            </w:r>
            <w:proofErr w:type="spellStart"/>
            <w:r>
              <w:rPr>
                <w:b/>
                <w:bCs/>
              </w:rPr>
              <w:t>below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pre-epidemic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which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can</w:t>
            </w:r>
            <w:proofErr w:type="spellEnd"/>
            <w:r>
              <w:rPr>
                <w:b/>
                <w:bCs/>
              </w:rPr>
              <w:t xml:space="preserve"> be </w:t>
            </w:r>
            <w:proofErr w:type="spellStart"/>
            <w:r>
              <w:rPr>
                <w:b/>
                <w:bCs/>
              </w:rPr>
              <w:t>largely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attributed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snow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7 </w:t>
            </w:r>
            <w:proofErr w:type="spellStart"/>
            <w:r>
              <w:t>and</w:t>
            </w:r>
            <w:proofErr w:type="spellEnd"/>
            <w:r>
              <w:t xml:space="preserve"> 13 December, it </w:t>
            </w:r>
            <w:proofErr w:type="spellStart"/>
            <w:r>
              <w:t>was</w:t>
            </w:r>
            <w:proofErr w:type="spellEnd"/>
            <w:r>
              <w:t xml:space="preserve">,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, 9%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, </w:t>
            </w:r>
            <w:proofErr w:type="spellStart"/>
            <w:r>
              <w:t>similarly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deterioration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November </w:t>
            </w:r>
            <w:proofErr w:type="spellStart"/>
            <w:r>
              <w:t>was</w:t>
            </w:r>
            <w:proofErr w:type="spellEnd"/>
            <w:r>
              <w:t xml:space="preserve"> not so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in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rather</w:t>
            </w:r>
            <w:proofErr w:type="spellEnd"/>
            <w:r>
              <w:t xml:space="preserve"> to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weather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driving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December,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snow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fluidity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some </w:t>
            </w:r>
            <w:proofErr w:type="spellStart"/>
            <w:r>
              <w:t>neighbouring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  <w:r w:rsidR="006D04BC">
              <w:t>.</w:t>
            </w:r>
          </w:p>
        </w:tc>
      </w:tr>
    </w:tbl>
    <w:p w14:paraId="52B43DE4" w14:textId="11189096" w:rsidR="00882C11" w:rsidRDefault="00882C11" w:rsidP="006D04BC">
      <w:pPr>
        <w:tabs>
          <w:tab w:val="left" w:pos="580"/>
        </w:tabs>
      </w:pPr>
    </w:p>
    <w:p w14:paraId="33E31478" w14:textId="29950A00" w:rsidR="00882C11" w:rsidRDefault="00882C11" w:rsidP="006D04BC">
      <w:pPr>
        <w:tabs>
          <w:tab w:val="left" w:pos="580"/>
        </w:tabs>
      </w:pPr>
    </w:p>
    <w:p w14:paraId="434E0A28" w14:textId="77777777" w:rsidR="005D1F6D" w:rsidRDefault="005D1F6D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882C11" w14:paraId="083C6D76" w14:textId="77777777" w:rsidTr="00CF011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7D4428C" w14:textId="3A17EF8F" w:rsidR="00882C11" w:rsidRPr="007A0B59" w:rsidRDefault="00882C11" w:rsidP="00CF0110">
            <w:pPr>
              <w:pStyle w:val="Naslov31"/>
              <w:jc w:val="left"/>
            </w:pPr>
            <w:proofErr w:type="spellStart"/>
            <w:r>
              <w:lastRenderedPageBreak/>
              <w:t>Labour</w:t>
            </w:r>
            <w:proofErr w:type="spellEnd"/>
            <w:r>
              <w:t xml:space="preserve"> market, </w:t>
            </w:r>
            <w:proofErr w:type="spellStart"/>
            <w:r>
              <w:t>October</w:t>
            </w:r>
            <w:proofErr w:type="spellEnd"/>
            <w:r>
              <w:t xml:space="preserve"> – </w:t>
            </w:r>
            <w:r w:rsidR="001863B7">
              <w:t>D</w:t>
            </w:r>
            <w:r w:rsidR="00BC7A01">
              <w:t>ec</w:t>
            </w:r>
            <w:r>
              <w:t>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509E900" w14:textId="77777777" w:rsidR="00882C11" w:rsidRPr="007A0B59" w:rsidRDefault="00882C11" w:rsidP="00CF0110">
            <w:pPr>
              <w:pStyle w:val="Naslov31"/>
            </w:pPr>
          </w:p>
        </w:tc>
      </w:tr>
      <w:tr w:rsidR="00882C11" w14:paraId="647FFEC1" w14:textId="77777777" w:rsidTr="00CF011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13FEDC9" w14:textId="4D2F9DEC" w:rsidR="00882C11" w:rsidRDefault="005D1F6D" w:rsidP="00CF011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129B1BA" wp14:editId="36CA3B7B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C91E80C" w14:textId="3515CC3D" w:rsidR="00882C11" w:rsidRPr="00DF4F0B" w:rsidRDefault="005D1F6D" w:rsidP="00CF0110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mid</w:t>
            </w:r>
            <w:proofErr w:type="spellEnd"/>
            <w:r>
              <w:rPr>
                <w:b/>
                <w:bCs/>
              </w:rPr>
              <w:t xml:space="preserve">-December, </w:t>
            </w: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maintaining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similar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three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85,203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17 December, </w:t>
            </w:r>
            <w:proofErr w:type="spellStart"/>
            <w:r>
              <w:t>which</w:t>
            </w:r>
            <w:proofErr w:type="spellEnd"/>
            <w:r>
              <w:t xml:space="preserve"> is 1.3% more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13%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A </w:t>
            </w:r>
            <w:proofErr w:type="spellStart"/>
            <w:r>
              <w:t>larger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unemployment</w:t>
            </w:r>
            <w:proofErr w:type="spellEnd"/>
            <w:r>
              <w:t xml:space="preserve"> is,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partial</w:t>
            </w:r>
            <w:proofErr w:type="spellEnd"/>
            <w:r>
              <w:t xml:space="preserve"> </w:t>
            </w:r>
            <w:proofErr w:type="spellStart"/>
            <w:r>
              <w:t>adaptation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businesses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changes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way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operation</w:t>
            </w:r>
            <w:proofErr w:type="spellEnd"/>
            <w:r>
              <w:t xml:space="preserve">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extension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is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deceleration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1.4%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the</w:t>
            </w:r>
            <w:proofErr w:type="spellEnd"/>
            <w:r>
              <w:t xml:space="preserve"> same as in September.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 (11.1%, 8.8% </w:t>
            </w:r>
            <w:proofErr w:type="spellStart"/>
            <w:r>
              <w:t>and</w:t>
            </w:r>
            <w:proofErr w:type="spellEnd"/>
            <w:r>
              <w:t xml:space="preserve"> 3.4% </w:t>
            </w:r>
            <w:proofErr w:type="spellStart"/>
            <w:r>
              <w:t>respectively</w:t>
            </w:r>
            <w:proofErr w:type="spellEnd"/>
            <w:r>
              <w:t xml:space="preserve">) </w:t>
            </w:r>
            <w:proofErr w:type="spellStart"/>
            <w:r>
              <w:t>remain</w:t>
            </w:r>
            <w:proofErr w:type="spellEnd"/>
            <w:r>
              <w:t xml:space="preserve">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 w:rsidR="00882C11">
              <w:t>.</w:t>
            </w:r>
          </w:p>
        </w:tc>
      </w:tr>
    </w:tbl>
    <w:p w14:paraId="1B20883A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C1F7D" w14:paraId="5F8CD908" w14:textId="77777777" w:rsidTr="00CF011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751154F" w14:textId="33B0D398" w:rsidR="007C1F7D" w:rsidRPr="006C2117" w:rsidRDefault="00882C11" w:rsidP="00CF0110">
            <w:pPr>
              <w:pStyle w:val="Naslov31"/>
              <w:jc w:val="left"/>
            </w:pPr>
            <w:proofErr w:type="spellStart"/>
            <w:r>
              <w:t>Wages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  <w:r w:rsidR="007C1F7D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CAB37EA" w14:textId="77777777" w:rsidR="007C1F7D" w:rsidRPr="006C2117" w:rsidRDefault="007C1F7D" w:rsidP="00CF0110">
            <w:pPr>
              <w:pStyle w:val="Naslov31"/>
            </w:pPr>
          </w:p>
        </w:tc>
      </w:tr>
      <w:tr w:rsidR="007C1F7D" w14:paraId="3160AE2B" w14:textId="77777777" w:rsidTr="00CF011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96EFD9F" w14:textId="2AA01825" w:rsidR="007C1F7D" w:rsidRDefault="0015230E" w:rsidP="00CF011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8D46BC4" wp14:editId="5ACB0261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2047DF2" w14:textId="7259825B" w:rsidR="007C1F7D" w:rsidRPr="00DF4F0B" w:rsidRDefault="005D1F6D" w:rsidP="00CF0110"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year</w:t>
            </w:r>
            <w:proofErr w:type="spellEnd"/>
            <w:r>
              <w:rPr>
                <w:b/>
                <w:bCs/>
                <w:color w:val="000000" w:themeColor="text1"/>
              </w:rPr>
              <w:t>-on-</w:t>
            </w:r>
            <w:proofErr w:type="spellStart"/>
            <w:r>
              <w:rPr>
                <w:b/>
                <w:bCs/>
                <w:color w:val="000000" w:themeColor="text1"/>
              </w:rPr>
              <w:t>year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growth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of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average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gross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wage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/>
                <w:bCs/>
                <w:color w:val="000000" w:themeColor="text1"/>
              </w:rPr>
              <w:t>October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was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at 4.6%; it </w:t>
            </w:r>
            <w:proofErr w:type="spellStart"/>
            <w:r>
              <w:rPr>
                <w:b/>
                <w:bCs/>
                <w:color w:val="000000" w:themeColor="text1"/>
              </w:rPr>
              <w:t>was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significantly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affected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by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payment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of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crisis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allowances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and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the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inclusion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of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employed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persons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into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intervention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job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retention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schemes</w:t>
            </w:r>
            <w:proofErr w:type="spellEnd"/>
            <w:r>
              <w:rPr>
                <w:b/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 xml:space="preserve">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 w:themeColor="text1"/>
              </w:rPr>
              <w:t>private</w:t>
            </w:r>
            <w:proofErr w:type="spellEnd"/>
            <w:r>
              <w:rPr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 w:themeColor="text1"/>
              </w:rPr>
              <w:t>sector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growth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has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slowed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significantly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since</w:t>
            </w:r>
            <w:proofErr w:type="spellEnd"/>
            <w:r>
              <w:rPr>
                <w:bCs/>
                <w:color w:val="000000" w:themeColor="text1"/>
              </w:rPr>
              <w:t xml:space="preserve"> April, </w:t>
            </w:r>
            <w:proofErr w:type="spellStart"/>
            <w:r>
              <w:rPr>
                <w:bCs/>
                <w:color w:val="000000" w:themeColor="text1"/>
              </w:rPr>
              <w:t>when</w:t>
            </w:r>
            <w:proofErr w:type="spellEnd"/>
            <w:r>
              <w:rPr>
                <w:bCs/>
                <w:color w:val="000000" w:themeColor="text1"/>
              </w:rPr>
              <w:t xml:space="preserve"> it </w:t>
            </w:r>
            <w:proofErr w:type="spellStart"/>
            <w:r>
              <w:rPr>
                <w:bCs/>
                <w:color w:val="000000" w:themeColor="text1"/>
              </w:rPr>
              <w:t>increased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significantly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due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impact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methodology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collection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earning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statistics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reflected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placement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a large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people</w:t>
            </w:r>
            <w:proofErr w:type="spellEnd"/>
            <w:r>
              <w:rPr>
                <w:bCs/>
                <w:color w:val="000000" w:themeColor="text1"/>
              </w:rPr>
              <w:t xml:space="preserve"> on </w:t>
            </w:r>
            <w:proofErr w:type="spellStart"/>
            <w:r>
              <w:rPr>
                <w:bCs/>
                <w:color w:val="000000" w:themeColor="text1"/>
              </w:rPr>
              <w:t>temporary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layoff</w:t>
            </w:r>
            <w:proofErr w:type="spellEnd"/>
            <w:r>
              <w:rPr>
                <w:bCs/>
                <w:color w:val="000000" w:themeColor="text1"/>
              </w:rPr>
              <w:t>.</w:t>
            </w:r>
            <w:r>
              <w:rPr>
                <w:bCs/>
                <w:i/>
                <w:i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 xml:space="preserve">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 w:themeColor="text1"/>
              </w:rPr>
              <w:t>public</w:t>
            </w:r>
            <w:proofErr w:type="spellEnd"/>
            <w:r>
              <w:rPr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 w:themeColor="text1"/>
              </w:rPr>
              <w:t>sector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wage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growth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slowed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middle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when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allowances</w:t>
            </w:r>
            <w:proofErr w:type="spellEnd"/>
            <w:r>
              <w:rPr>
                <w:bCs/>
                <w:color w:val="000000" w:themeColor="text1"/>
              </w:rPr>
              <w:t xml:space="preserve"> (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extraordinary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payment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allowances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hazardous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working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conditions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additional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workloads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payment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bonus </w:t>
            </w:r>
            <w:proofErr w:type="spellStart"/>
            <w:r>
              <w:rPr>
                <w:bCs/>
                <w:color w:val="000000" w:themeColor="text1"/>
              </w:rPr>
              <w:t>for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work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crisis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conditions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accordance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with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collective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agreement</w:t>
            </w:r>
            <w:proofErr w:type="spellEnd"/>
            <w:r>
              <w:rPr>
                <w:bCs/>
                <w:color w:val="000000" w:themeColor="text1"/>
              </w:rPr>
              <w:t xml:space="preserve">)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no </w:t>
            </w:r>
            <w:proofErr w:type="spellStart"/>
            <w:r>
              <w:rPr>
                <w:bCs/>
                <w:color w:val="000000" w:themeColor="text1"/>
              </w:rPr>
              <w:t>longer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paid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declared</w:t>
            </w:r>
            <w:proofErr w:type="spellEnd"/>
            <w:r>
              <w:t xml:space="preserve">, it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risen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allowances</w:t>
            </w:r>
            <w:proofErr w:type="spellEnd"/>
            <w:r>
              <w:t xml:space="preserve"> (</w:t>
            </w:r>
            <w:proofErr w:type="spellStart"/>
            <w:r>
              <w:t>albeit</w:t>
            </w:r>
            <w:proofErr w:type="spellEnd"/>
            <w:r>
              <w:t xml:space="preserve"> in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amount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>)</w:t>
            </w:r>
            <w:r w:rsidR="007C1F7D">
              <w:t>.</w:t>
            </w:r>
          </w:p>
        </w:tc>
      </w:tr>
    </w:tbl>
    <w:p w14:paraId="4A16CA13" w14:textId="77777777" w:rsidR="006D04BC" w:rsidRDefault="006D04BC" w:rsidP="006D04BC">
      <w:pPr>
        <w:tabs>
          <w:tab w:val="left" w:pos="580"/>
        </w:tabs>
      </w:pPr>
    </w:p>
    <w:p w14:paraId="6FF86DB8" w14:textId="77777777" w:rsidR="005D1F6D" w:rsidRDefault="005D1F6D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C1F7D" w14:paraId="38C0CD8F" w14:textId="77777777" w:rsidTr="00CF011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1CA49C5" w14:textId="78FF29ED" w:rsidR="007C1F7D" w:rsidRPr="006C2117" w:rsidRDefault="00882C11" w:rsidP="00CF0110">
            <w:pPr>
              <w:pStyle w:val="Naslov31"/>
              <w:jc w:val="left"/>
            </w:pPr>
            <w:proofErr w:type="spellStart"/>
            <w:r>
              <w:lastRenderedPageBreak/>
              <w:t>Construction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87CD9EB" w14:textId="77777777" w:rsidR="007C1F7D" w:rsidRPr="006C2117" w:rsidRDefault="007C1F7D" w:rsidP="00CF0110">
            <w:pPr>
              <w:pStyle w:val="Naslov31"/>
            </w:pPr>
          </w:p>
        </w:tc>
      </w:tr>
      <w:tr w:rsidR="007C1F7D" w14:paraId="2F3AD7F2" w14:textId="77777777" w:rsidTr="00CF011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79AC1D6" w14:textId="7CC33F80" w:rsidR="007C1F7D" w:rsidRDefault="0015230E" w:rsidP="00CF011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FE633A9" wp14:editId="6967FDD8">
                  <wp:extent cx="3092400" cy="253080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31F67B6" w14:textId="77777777" w:rsidR="005D1F6D" w:rsidRDefault="005D1F6D" w:rsidP="005D1F6D">
            <w:proofErr w:type="spellStart"/>
            <w:r>
              <w:rPr>
                <w:rStyle w:val="Strong"/>
              </w:rPr>
              <w:t>After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strengthening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third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quarter</w:t>
            </w:r>
            <w:proofErr w:type="spellEnd"/>
            <w:r>
              <w:rPr>
                <w:rStyle w:val="Strong"/>
              </w:rPr>
              <w:t xml:space="preserve">, </w:t>
            </w:r>
            <w:proofErr w:type="spellStart"/>
            <w:r>
              <w:rPr>
                <w:rStyle w:val="Strong"/>
              </w:rPr>
              <w:t>construction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activity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declined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slightly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October</w:t>
            </w:r>
            <w:proofErr w:type="spellEnd"/>
            <w:r>
              <w:rPr>
                <w:rStyle w:val="Strong"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output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2%, </w:t>
            </w:r>
            <w:proofErr w:type="spellStart"/>
            <w:r>
              <w:t>but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2018 </w:t>
            </w:r>
            <w:proofErr w:type="spellStart"/>
            <w:r>
              <w:t>and</w:t>
            </w:r>
            <w:proofErr w:type="spellEnd"/>
            <w:r>
              <w:t xml:space="preserve"> 2019,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months</w:t>
            </w:r>
            <w:proofErr w:type="spellEnd"/>
            <w:r>
              <w:t xml:space="preserve"> in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,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civil-engineering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(</w:t>
            </w:r>
            <w:proofErr w:type="spellStart"/>
            <w:r>
              <w:t>where</w:t>
            </w:r>
            <w:proofErr w:type="spellEnd"/>
            <w:r>
              <w:t xml:space="preserve"> data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months</w:t>
            </w:r>
            <w:proofErr w:type="spellEnd"/>
            <w:r>
              <w:t xml:space="preserve"> are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reliable</w:t>
            </w:r>
            <w:proofErr w:type="spellEnd"/>
            <w:r>
              <w:t xml:space="preserve">). </w:t>
            </w:r>
          </w:p>
          <w:p w14:paraId="670B153E" w14:textId="76DA870F" w:rsidR="007C1F7D" w:rsidRPr="00DF4F0B" w:rsidRDefault="005D1F6D" w:rsidP="005D1F6D">
            <w:r>
              <w:t xml:space="preserve">Short-term </w:t>
            </w:r>
            <w:proofErr w:type="spellStart"/>
            <w:r>
              <w:t>prospects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civil-engineering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look</w:t>
            </w:r>
            <w:proofErr w:type="spellEnd"/>
            <w:r>
              <w:t xml:space="preserve">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stock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contracts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civil-engineering </w:t>
            </w:r>
            <w:proofErr w:type="spellStart"/>
            <w:r>
              <w:t>works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23%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;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it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11%. In </w:t>
            </w:r>
            <w:proofErr w:type="spellStart"/>
            <w:r>
              <w:t>the</w:t>
            </w:r>
            <w:proofErr w:type="spellEnd"/>
            <w:r>
              <w:t xml:space="preserve"> last half </w:t>
            </w:r>
            <w:proofErr w:type="spellStart"/>
            <w:r>
              <w:t>of</w:t>
            </w:r>
            <w:proofErr w:type="spellEnd"/>
            <w:r>
              <w:t xml:space="preserve"> 2020, </w:t>
            </w:r>
            <w:proofErr w:type="spellStart"/>
            <w:r>
              <w:t>the</w:t>
            </w:r>
            <w:proofErr w:type="spellEnd"/>
            <w:r>
              <w:t xml:space="preserve"> total </w:t>
            </w:r>
            <w:proofErr w:type="spellStart"/>
            <w:r>
              <w:t>floor</w:t>
            </w:r>
            <w:proofErr w:type="spellEnd"/>
            <w:r>
              <w:t xml:space="preserve"> area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buildings</w:t>
            </w:r>
            <w:proofErr w:type="spellEnd"/>
            <w:r>
              <w:t xml:space="preserve"> </w:t>
            </w:r>
            <w:proofErr w:type="spellStart"/>
            <w:r>
              <w:t>planned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issued</w:t>
            </w:r>
            <w:proofErr w:type="spellEnd"/>
            <w:r>
              <w:t xml:space="preserve"> </w:t>
            </w:r>
            <w:proofErr w:type="spellStart"/>
            <w:r>
              <w:t>building</w:t>
            </w:r>
            <w:proofErr w:type="spellEnd"/>
            <w:r>
              <w:t xml:space="preserve"> </w:t>
            </w:r>
            <w:proofErr w:type="spellStart"/>
            <w:r>
              <w:t>permits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 w:rsidR="007C1F7D">
              <w:t>.</w:t>
            </w:r>
          </w:p>
        </w:tc>
      </w:tr>
    </w:tbl>
    <w:p w14:paraId="67530CCC" w14:textId="3448C0C7" w:rsidR="001A31EE" w:rsidRDefault="001A31EE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C1F7D" w14:paraId="6DA354D5" w14:textId="77777777" w:rsidTr="00CF011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2AB5E01" w14:textId="258438E1" w:rsidR="007C1F7D" w:rsidRPr="006C2117" w:rsidRDefault="00882C11" w:rsidP="00CF0110">
            <w:pPr>
              <w:pStyle w:val="Naslov31"/>
              <w:jc w:val="left"/>
            </w:pPr>
            <w:proofErr w:type="spellStart"/>
            <w:r>
              <w:t>The</w:t>
            </w:r>
            <w:proofErr w:type="spellEnd"/>
            <w:r>
              <w:t xml:space="preserve"> balance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 w:rsidR="007C1F7D">
              <w:t xml:space="preserve">, </w:t>
            </w:r>
            <w:proofErr w:type="spellStart"/>
            <w:r w:rsidR="007C1F7D">
              <w:t>October</w:t>
            </w:r>
            <w:proofErr w:type="spellEnd"/>
            <w:r w:rsidR="007C1F7D">
              <w:t xml:space="preserve"> 2020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34232CB" w14:textId="77777777" w:rsidR="007C1F7D" w:rsidRPr="006C2117" w:rsidRDefault="007C1F7D" w:rsidP="00CF0110">
            <w:pPr>
              <w:pStyle w:val="Naslov31"/>
            </w:pPr>
          </w:p>
        </w:tc>
      </w:tr>
      <w:tr w:rsidR="007C1F7D" w14:paraId="10C4A104" w14:textId="77777777" w:rsidTr="00CF011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DFA6D56" w14:textId="6132611F" w:rsidR="007C1F7D" w:rsidRDefault="0015230E" w:rsidP="00CF011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58ADEB1" wp14:editId="64C4CC82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B413CC1" w14:textId="53293818" w:rsidR="007C1F7D" w:rsidRPr="00DF4F0B" w:rsidRDefault="005D1F6D" w:rsidP="00CF0110">
            <w:r>
              <w:rPr>
                <w:rStyle w:val="Strong"/>
              </w:rPr>
              <w:t xml:space="preserve">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current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account</w:t>
            </w:r>
            <w:proofErr w:type="spellEnd"/>
            <w:r>
              <w:rPr>
                <w:rStyle w:val="Strong"/>
              </w:rPr>
              <w:t xml:space="preserve">,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measures</w:t>
            </w:r>
            <w:proofErr w:type="spellEnd"/>
            <w:r>
              <w:rPr>
                <w:rStyle w:val="Strong"/>
              </w:rPr>
              <w:t xml:space="preserve"> to </w:t>
            </w:r>
            <w:proofErr w:type="spellStart"/>
            <w:r>
              <w:rPr>
                <w:rStyle w:val="Strong"/>
              </w:rPr>
              <w:t>contain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epidemic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were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mainly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reflected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segment </w:t>
            </w:r>
            <w:proofErr w:type="spellStart"/>
            <w:r>
              <w:rPr>
                <w:rStyle w:val="Strong"/>
              </w:rPr>
              <w:t>of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goods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and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services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trade</w:t>
            </w:r>
            <w:proofErr w:type="spellEnd"/>
            <w:r>
              <w:rPr>
                <w:rStyle w:val="Strong"/>
              </w:rPr>
              <w:t>.</w:t>
            </w:r>
            <w:r>
              <w:rPr>
                <w:rStyle w:val="BalloonTextChar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,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far. It </w:t>
            </w:r>
            <w:proofErr w:type="spellStart"/>
            <w:r>
              <w:t>totalled</w:t>
            </w:r>
            <w:proofErr w:type="spellEnd"/>
            <w:r>
              <w:t xml:space="preserve"> EUR 3.2 </w:t>
            </w:r>
            <w:proofErr w:type="spellStart"/>
            <w:r>
              <w:t>billion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12-month period (6.9 %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estimated</w:t>
            </w:r>
            <w:proofErr w:type="spellEnd"/>
            <w:r>
              <w:t xml:space="preserve"> GDP).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underpinned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surplus</w:t>
            </w:r>
            <w:proofErr w:type="spellEnd"/>
            <w:r>
              <w:rPr>
                <w:i/>
                <w:iCs/>
              </w:rPr>
              <w:t xml:space="preserve"> in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rPr>
                <w:i/>
                <w:iCs/>
              </w:rPr>
              <w:t xml:space="preserve"> in </w:t>
            </w:r>
            <w:proofErr w:type="spellStart"/>
            <w:r>
              <w:rPr>
                <w:i/>
                <w:iCs/>
              </w:rPr>
              <w:t>goods</w:t>
            </w:r>
            <w:proofErr w:type="spellEnd"/>
            <w:r>
              <w:t xml:space="preserve"> – a </w:t>
            </w:r>
            <w:proofErr w:type="spellStart"/>
            <w:r>
              <w:t>larger</w:t>
            </w:r>
            <w:proofErr w:type="spellEnd"/>
            <w:r>
              <w:t xml:space="preserve"> real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surplus</w:t>
            </w:r>
            <w:proofErr w:type="spellEnd"/>
            <w:r>
              <w:rPr>
                <w:i/>
                <w:iCs/>
              </w:rPr>
              <w:t xml:space="preserve"> in </w:t>
            </w:r>
            <w:proofErr w:type="spellStart"/>
            <w:r>
              <w:rPr>
                <w:i/>
                <w:iCs/>
              </w:rPr>
              <w:t>services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,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value</w:t>
            </w:r>
            <w:proofErr w:type="spellEnd"/>
            <w:r>
              <w:t xml:space="preserve"> </w:t>
            </w:r>
            <w:proofErr w:type="spellStart"/>
            <w:r>
              <w:t>added</w:t>
            </w:r>
            <w:proofErr w:type="spellEnd"/>
            <w:r>
              <w:t xml:space="preserve"> (</w:t>
            </w:r>
            <w:proofErr w:type="spellStart"/>
            <w:r>
              <w:t>telecommunications</w:t>
            </w:r>
            <w:proofErr w:type="spellEnd"/>
            <w:r>
              <w:t xml:space="preserve">,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research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development</w:t>
            </w:r>
            <w:proofErr w:type="spellEnd"/>
            <w:r>
              <w:t xml:space="preserve">) </w:t>
            </w:r>
            <w:proofErr w:type="spellStart"/>
            <w:r>
              <w:t>increased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 xml:space="preserve">net </w:t>
            </w:r>
            <w:proofErr w:type="spellStart"/>
            <w:r>
              <w:rPr>
                <w:i/>
                <w:iCs/>
              </w:rPr>
              <w:t>outflows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of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secondary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income</w:t>
            </w:r>
            <w:proofErr w:type="spellEnd"/>
            <w:r>
              <w:t xml:space="preserve"> (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VAT-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budget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taxes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  <w:r>
              <w:t xml:space="preserve">). </w:t>
            </w:r>
            <w:r>
              <w:rPr>
                <w:i/>
                <w:iCs/>
              </w:rPr>
              <w:t xml:space="preserve">Net </w:t>
            </w:r>
            <w:proofErr w:type="spellStart"/>
            <w:r>
              <w:rPr>
                <w:i/>
                <w:iCs/>
              </w:rPr>
              <w:t>outfows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of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primary</w:t>
            </w:r>
            <w:proofErr w:type="spellEnd"/>
            <w:r>
              <w:rPr>
                <w:rStyle w:val="Emphasis"/>
              </w:rPr>
              <w:t xml:space="preserve"> </w:t>
            </w:r>
            <w:proofErr w:type="spellStart"/>
            <w:r>
              <w:rPr>
                <w:rStyle w:val="Emphasis"/>
              </w:rPr>
              <w:t>income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structure</w:t>
            </w:r>
            <w:proofErr w:type="spellEnd"/>
            <w:r>
              <w:t xml:space="preserve">,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received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subsidies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agricultural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fisheries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 w:rsidR="007C1F7D">
              <w:t>.</w:t>
            </w:r>
          </w:p>
        </w:tc>
      </w:tr>
    </w:tbl>
    <w:p w14:paraId="661870C7" w14:textId="77777777" w:rsidR="007C1F7D" w:rsidRDefault="007C1F7D" w:rsidP="006D04BC">
      <w:pPr>
        <w:tabs>
          <w:tab w:val="left" w:pos="580"/>
        </w:tabs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70F0E743" w:rsidR="006D04BC" w:rsidRDefault="002362F1" w:rsidP="006D04BC">
      <w:r w:rsidRPr="002362F1">
        <w:rPr>
          <w:noProof/>
        </w:rPr>
        <w:lastRenderedPageBreak/>
        <w:drawing>
          <wp:inline distT="0" distB="0" distL="0" distR="0" wp14:anchorId="0325D25D" wp14:editId="3C541026">
            <wp:extent cx="6120130" cy="8387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6292" w14:textId="5E416D79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7777777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77777777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77777777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4D4EC46" w14:textId="77777777" w:rsidR="005D1F6D" w:rsidRDefault="005D1F6D" w:rsidP="005D1F6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013555F3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F7D">
      <w:t xml:space="preserve">21 December </w:t>
    </w:r>
    <w:r>
      <w:t>20</w:t>
    </w:r>
    <w:r w:rsidR="007C1F7D">
      <w:t>20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5230E"/>
    <w:rsid w:val="0016141B"/>
    <w:rsid w:val="00166A48"/>
    <w:rsid w:val="001863B7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62F1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6F8E"/>
    <w:rsid w:val="004874AC"/>
    <w:rsid w:val="004970E5"/>
    <w:rsid w:val="00534457"/>
    <w:rsid w:val="00546DBF"/>
    <w:rsid w:val="005964A5"/>
    <w:rsid w:val="005C546C"/>
    <w:rsid w:val="005D1F6D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1F7D"/>
    <w:rsid w:val="007F1307"/>
    <w:rsid w:val="008109DB"/>
    <w:rsid w:val="00812D81"/>
    <w:rsid w:val="00813913"/>
    <w:rsid w:val="00860582"/>
    <w:rsid w:val="00882C11"/>
    <w:rsid w:val="00887D7E"/>
    <w:rsid w:val="009023FF"/>
    <w:rsid w:val="00910265"/>
    <w:rsid w:val="0093604B"/>
    <w:rsid w:val="00940DB2"/>
    <w:rsid w:val="00946C4C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7A01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A2F25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D1F6D"/>
    <w:rPr>
      <w:b/>
      <w:bCs/>
    </w:rPr>
  </w:style>
  <w:style w:type="character" w:styleId="Emphasis">
    <w:name w:val="Emphasis"/>
    <w:basedOn w:val="DefaultParagraphFont"/>
    <w:uiPriority w:val="20"/>
    <w:qFormat/>
    <w:rsid w:val="005D1F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9B84-1A0C-4A3A-A74A-6FC7A842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18</TotalTime>
  <Pages>5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Mojca Bizjak</cp:lastModifiedBy>
  <cp:revision>12</cp:revision>
  <cp:lastPrinted>2019-03-18T09:54:00Z</cp:lastPrinted>
  <dcterms:created xsi:type="dcterms:W3CDTF">2020-10-29T08:29:00Z</dcterms:created>
  <dcterms:modified xsi:type="dcterms:W3CDTF">2020-12-22T09:22:00Z</dcterms:modified>
</cp:coreProperties>
</file>