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6316E848" w:rsidR="0026694E" w:rsidRPr="00B913B5" w:rsidRDefault="006229D2" w:rsidP="0026694E">
      <w:pPr>
        <w:rPr>
          <w:sz w:val="32"/>
          <w:szCs w:val="36"/>
        </w:rPr>
      </w:pPr>
      <w:r>
        <w:rPr>
          <w:sz w:val="32"/>
          <w:szCs w:val="36"/>
        </w:rPr>
        <w:t>7</w:t>
      </w:r>
      <w:r w:rsidR="0026694E" w:rsidRPr="00B913B5">
        <w:rPr>
          <w:sz w:val="32"/>
          <w:szCs w:val="36"/>
        </w:rPr>
        <w:t>–1</w:t>
      </w:r>
      <w:r>
        <w:rPr>
          <w:sz w:val="32"/>
          <w:szCs w:val="36"/>
        </w:rPr>
        <w:t>1</w:t>
      </w:r>
      <w:r w:rsidR="0026694E" w:rsidRPr="00B913B5">
        <w:rPr>
          <w:sz w:val="32"/>
          <w:szCs w:val="36"/>
        </w:rPr>
        <w:t xml:space="preserve"> </w:t>
      </w:r>
      <w:r>
        <w:rPr>
          <w:sz w:val="32"/>
          <w:szCs w:val="36"/>
        </w:rPr>
        <w:t>December</w:t>
      </w:r>
      <w:r w:rsidR="0026694E" w:rsidRPr="00B913B5">
        <w:rPr>
          <w:sz w:val="32"/>
          <w:szCs w:val="36"/>
        </w:rPr>
        <w:t xml:space="preserve"> 20</w:t>
      </w:r>
      <w:r>
        <w:rPr>
          <w:sz w:val="32"/>
          <w:szCs w:val="36"/>
        </w:rPr>
        <w:t>20</w:t>
      </w:r>
    </w:p>
    <w:p w14:paraId="32AF1D67" w14:textId="77777777" w:rsidR="00DF4F0B" w:rsidRDefault="00DF4F0B"/>
    <w:p w14:paraId="0307D3C2" w14:textId="4F4CCCD5" w:rsidR="006D04BC" w:rsidRPr="0026694E" w:rsidRDefault="000E71E6" w:rsidP="006D04BC">
      <w:pPr>
        <w:tabs>
          <w:tab w:val="left" w:pos="580"/>
        </w:tabs>
        <w:rPr>
          <w:szCs w:val="20"/>
        </w:rPr>
      </w:pPr>
      <w:bookmarkStart w:id="0" w:name="_Hlk54096721"/>
      <w:r>
        <w:t xml:space="preserve">In </w:t>
      </w:r>
      <w:proofErr w:type="spellStart"/>
      <w:r>
        <w:t>October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export-oriented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yet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affected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renewed</w:t>
      </w:r>
      <w:proofErr w:type="spellEnd"/>
      <w:r>
        <w:t xml:space="preserve"> </w:t>
      </w:r>
      <w:proofErr w:type="spellStart"/>
      <w:r>
        <w:t>spread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COVID-19 </w:t>
      </w:r>
      <w:proofErr w:type="spellStart"/>
      <w:r>
        <w:t>epidemic</w:t>
      </w:r>
      <w:proofErr w:type="spellEnd"/>
      <w:r>
        <w:t xml:space="preserve"> in </w:t>
      </w:r>
      <w:proofErr w:type="spellStart"/>
      <w:r>
        <w:t>Slovenia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trading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. Both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exports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modest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in </w:t>
      </w:r>
      <w:proofErr w:type="spellStart"/>
      <w:r>
        <w:t>industries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automotive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. Data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December on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</w:t>
      </w:r>
      <w:proofErr w:type="spellStart"/>
      <w:r>
        <w:t>confirm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affected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is </w:t>
      </w:r>
      <w:proofErr w:type="spellStart"/>
      <w:r>
        <w:t>subject</w:t>
      </w:r>
      <w:proofErr w:type="spellEnd"/>
      <w:r>
        <w:t xml:space="preserve"> to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to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in place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.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unemployment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at a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, 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partial</w:t>
      </w:r>
      <w:proofErr w:type="spellEnd"/>
      <w:r>
        <w:t xml:space="preserve"> </w:t>
      </w:r>
      <w:proofErr w:type="spellStart"/>
      <w:r>
        <w:t>adaptation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consumers</w:t>
      </w:r>
      <w:proofErr w:type="spellEnd"/>
      <w:r>
        <w:t xml:space="preserve"> to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ways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, is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intervention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in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wave</w:t>
      </w:r>
      <w:proofErr w:type="spellEnd"/>
      <w:r w:rsidR="006D04BC">
        <w:t>.</w:t>
      </w:r>
    </w:p>
    <w:bookmarkEnd w:id="0"/>
    <w:p w14:paraId="5E537D0F" w14:textId="77777777" w:rsidR="006D04BC" w:rsidRDefault="006D04BC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6092D041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3F1A283" w14:textId="0D71EB8A" w:rsidR="006D04BC" w:rsidRPr="007A0B59" w:rsidRDefault="004438C1" w:rsidP="001A2CB5">
            <w:pPr>
              <w:pStyle w:val="Naslov31"/>
              <w:jc w:val="left"/>
            </w:pP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, </w:t>
            </w:r>
            <w:proofErr w:type="spellStart"/>
            <w:r w:rsidR="000E71E6">
              <w:t>October</w:t>
            </w:r>
            <w:proofErr w:type="spellEnd"/>
            <w:r>
              <w:t xml:space="preserve">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7F441F3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06929391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B4C4AAA" w14:textId="0669DC51" w:rsidR="006D04BC" w:rsidRDefault="006229D2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71AACD7" wp14:editId="2635B857">
                  <wp:extent cx="3096000" cy="2530800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8D96208" w14:textId="4AD46C1F" w:rsidR="006D04BC" w:rsidRPr="00DF4F0B" w:rsidRDefault="000E71E6" w:rsidP="00C90DAA">
            <w:proofErr w:type="spellStart"/>
            <w:r>
              <w:rPr>
                <w:b/>
              </w:rPr>
              <w:t>Goods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trade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continued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recover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October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renewed</w:t>
            </w:r>
            <w:proofErr w:type="spellEnd"/>
            <w:r>
              <w:t xml:space="preserve"> </w:t>
            </w:r>
            <w:proofErr w:type="spellStart"/>
            <w:r>
              <w:t>spread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in </w:t>
            </w:r>
            <w:proofErr w:type="spellStart"/>
            <w:r>
              <w:t>Slovenia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its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a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impact</w:t>
            </w:r>
            <w:proofErr w:type="spellEnd"/>
            <w:r>
              <w:t xml:space="preserve"> on </w:t>
            </w:r>
            <w:proofErr w:type="spellStart"/>
            <w:r>
              <w:t>export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, as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to EU </w:t>
            </w:r>
            <w:proofErr w:type="spellStart"/>
            <w:r>
              <w:t>countries</w:t>
            </w:r>
            <w:proofErr w:type="spellEnd"/>
            <w:r>
              <w:t xml:space="preserve"> in </w:t>
            </w:r>
            <w:proofErr w:type="spellStart"/>
            <w:r>
              <w:t>particular</w:t>
            </w:r>
            <w:proofErr w:type="spellEnd"/>
            <w:r>
              <w:t xml:space="preserve"> </w:t>
            </w:r>
            <w:proofErr w:type="spellStart"/>
            <w:r>
              <w:t>recovered</w:t>
            </w:r>
            <w:proofErr w:type="spellEnd"/>
            <w:r>
              <w:t xml:space="preserve"> in </w:t>
            </w:r>
            <w:proofErr w:type="spellStart"/>
            <w:r>
              <w:t>October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A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most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product</w:t>
            </w:r>
            <w:proofErr w:type="spellEnd"/>
            <w:r>
              <w:t xml:space="preserve"> </w:t>
            </w:r>
            <w:proofErr w:type="spellStart"/>
            <w:r>
              <w:t>groups</w:t>
            </w:r>
            <w:proofErr w:type="spellEnd"/>
            <w:r>
              <w:t xml:space="preserve"> (</w:t>
            </w:r>
            <w:proofErr w:type="spellStart"/>
            <w:r>
              <w:t>especially</w:t>
            </w:r>
            <w:proofErr w:type="spellEnd"/>
            <w:r>
              <w:t xml:space="preserve"> </w:t>
            </w:r>
            <w:proofErr w:type="spellStart"/>
            <w:r>
              <w:t>electrical</w:t>
            </w:r>
            <w:proofErr w:type="spellEnd"/>
            <w:r>
              <w:t xml:space="preserve"> </w:t>
            </w:r>
            <w:proofErr w:type="spellStart"/>
            <w:r>
              <w:t>equipment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machinery</w:t>
            </w:r>
            <w:proofErr w:type="spellEnd"/>
            <w:r>
              <w:t>).</w:t>
            </w:r>
            <w:r>
              <w:rPr>
                <w:rStyle w:val="FootnoteReference"/>
              </w:rPr>
              <w:footnoteReference w:id="1"/>
            </w:r>
            <w:r>
              <w:t xml:space="preserve">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automotive</w:t>
            </w:r>
            <w:proofErr w:type="spellEnd"/>
            <w:r>
              <w:t xml:space="preserve"> </w:t>
            </w:r>
            <w:proofErr w:type="spellStart"/>
            <w:r>
              <w:t>industry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slowed</w:t>
            </w:r>
            <w:proofErr w:type="spellEnd"/>
            <w:r>
              <w:t xml:space="preserve"> in </w:t>
            </w:r>
            <w:proofErr w:type="spellStart"/>
            <w:r>
              <w:t>recent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.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(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),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expectations</w:t>
            </w:r>
            <w:proofErr w:type="spellEnd"/>
            <w:r>
              <w:t xml:space="preserve"> </w:t>
            </w:r>
            <w:proofErr w:type="spellStart"/>
            <w:r>
              <w:t>deteriorated</w:t>
            </w:r>
            <w:proofErr w:type="spellEnd"/>
            <w:r>
              <w:t xml:space="preserve"> in November,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points</w:t>
            </w:r>
            <w:proofErr w:type="spellEnd"/>
            <w:r>
              <w:t xml:space="preserve"> to a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enterprises</w:t>
            </w:r>
            <w:proofErr w:type="spellEnd"/>
            <w:r>
              <w:t xml:space="preserve"> are </w:t>
            </w:r>
            <w:proofErr w:type="spellStart"/>
            <w:r>
              <w:t>nevertheless</w:t>
            </w:r>
            <w:proofErr w:type="spellEnd"/>
            <w:r>
              <w:t xml:space="preserve"> more </w:t>
            </w:r>
            <w:proofErr w:type="spellStart"/>
            <w:r>
              <w:t>optimistic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future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demand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 w:rsidR="006D04BC">
              <w:t>.</w:t>
            </w:r>
          </w:p>
        </w:tc>
      </w:tr>
    </w:tbl>
    <w:p w14:paraId="4033E02B" w14:textId="77777777" w:rsidR="006D04BC" w:rsidRDefault="006D04BC" w:rsidP="006D04BC">
      <w:pPr>
        <w:tabs>
          <w:tab w:val="left" w:pos="580"/>
        </w:tabs>
      </w:pPr>
    </w:p>
    <w:p w14:paraId="67BFAC86" w14:textId="77777777" w:rsidR="000E71E6" w:rsidRDefault="000E71E6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7DADEB2A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12B97D5" w14:textId="29ACDDA4" w:rsidR="006D04BC" w:rsidRPr="006C2117" w:rsidRDefault="004438C1" w:rsidP="001A2CB5">
            <w:pPr>
              <w:pStyle w:val="Naslov31"/>
              <w:jc w:val="left"/>
            </w:pPr>
            <w:proofErr w:type="spellStart"/>
            <w:r>
              <w:lastRenderedPageBreak/>
              <w:t>Production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in </w:t>
            </w:r>
            <w:proofErr w:type="spellStart"/>
            <w:r>
              <w:t>manufacturing</w:t>
            </w:r>
            <w:proofErr w:type="spellEnd"/>
            <w:r>
              <w:t xml:space="preserve">, </w:t>
            </w:r>
            <w:proofErr w:type="spellStart"/>
            <w:r w:rsidR="000E71E6">
              <w:t>October</w:t>
            </w:r>
            <w:proofErr w:type="spellEnd"/>
            <w:r>
              <w:t xml:space="preserve">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06C816D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0C459F81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423AFC8" w14:textId="09A124AB" w:rsidR="006D04BC" w:rsidRDefault="006229D2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8F96E1D" wp14:editId="06085744">
                  <wp:extent cx="3092400" cy="2530800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81B5982" w14:textId="162E3C59" w:rsidR="006D04BC" w:rsidRPr="00DF4F0B" w:rsidRDefault="000E71E6" w:rsidP="00C90DAA">
            <w:proofErr w:type="spellStart"/>
            <w:r>
              <w:rPr>
                <w:b/>
                <w:bCs/>
              </w:rPr>
              <w:t>After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rebound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third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quarter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manufacturing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production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increased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further</w:t>
            </w:r>
            <w:proofErr w:type="spellEnd"/>
            <w:r>
              <w:rPr>
                <w:b/>
                <w:bCs/>
              </w:rPr>
              <w:t xml:space="preserve"> in most </w:t>
            </w:r>
            <w:proofErr w:type="spellStart"/>
            <w:r>
              <w:rPr>
                <w:b/>
                <w:bCs/>
              </w:rPr>
              <w:t>industries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October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strongest</w:t>
            </w:r>
            <w:proofErr w:type="spellEnd"/>
            <w:r>
              <w:t xml:space="preserve"> in </w:t>
            </w:r>
            <w:proofErr w:type="spellStart"/>
            <w:r>
              <w:t>medium-high-technology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reached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i.e</w:t>
            </w:r>
            <w:proofErr w:type="spellEnd"/>
            <w:r>
              <w:t xml:space="preserve">.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estimate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manufacture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machinery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equipment</w:t>
            </w:r>
            <w:proofErr w:type="spellEnd"/>
            <w:r>
              <w:t xml:space="preserve"> (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exceeded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)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manufacture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electrical</w:t>
            </w:r>
            <w:proofErr w:type="spellEnd"/>
            <w:r>
              <w:t xml:space="preserve"> </w:t>
            </w:r>
            <w:proofErr w:type="spellStart"/>
            <w:r>
              <w:t>equipment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lags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in motor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manufacturing</w:t>
            </w:r>
            <w:proofErr w:type="spellEnd"/>
            <w:r>
              <w:t xml:space="preserve"> (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lag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</w:t>
            </w:r>
            <w:proofErr w:type="spellStart"/>
            <w:r>
              <w:t>remains</w:t>
            </w:r>
            <w:proofErr w:type="spellEnd"/>
            <w:r>
              <w:t xml:space="preserve">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) </w:t>
            </w:r>
            <w:proofErr w:type="spellStart"/>
            <w:r>
              <w:t>and</w:t>
            </w:r>
            <w:proofErr w:type="spellEnd"/>
            <w:r>
              <w:t xml:space="preserve"> in some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technological</w:t>
            </w:r>
            <w:proofErr w:type="spellEnd"/>
            <w:r>
              <w:t xml:space="preserve"> </w:t>
            </w:r>
            <w:proofErr w:type="spellStart"/>
            <w:r>
              <w:t>intensity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are </w:t>
            </w:r>
            <w:proofErr w:type="spellStart"/>
            <w:r>
              <w:t>suppliers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automotive</w:t>
            </w:r>
            <w:proofErr w:type="spellEnd"/>
            <w:r>
              <w:t xml:space="preserve"> </w:t>
            </w:r>
            <w:proofErr w:type="spellStart"/>
            <w:r>
              <w:t>industry</w:t>
            </w:r>
            <w:proofErr w:type="spellEnd"/>
            <w:r>
              <w:t xml:space="preserve"> (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metal </w:t>
            </w:r>
            <w:proofErr w:type="spellStart"/>
            <w:r>
              <w:t>industry</w:t>
            </w:r>
            <w:proofErr w:type="spellEnd"/>
            <w:r>
              <w:t>)</w:t>
            </w:r>
            <w:r w:rsidR="006D04BC">
              <w:t>.</w:t>
            </w:r>
          </w:p>
        </w:tc>
      </w:tr>
      <w:tr w:rsidR="006D04BC" w14:paraId="2761A958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604D215" w14:textId="51BF74DF" w:rsidR="006D04BC" w:rsidRPr="007A0B59" w:rsidRDefault="006229D2" w:rsidP="001A2CB5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>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1FC4EA3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15359E21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8AA5E8C" w14:textId="00FB02CB" w:rsidR="006D04BC" w:rsidRDefault="00AF7F4A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F4716FA" wp14:editId="38A6D9D2">
                  <wp:extent cx="3092400" cy="25308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AFA08EF" w14:textId="11141682" w:rsidR="006D04BC" w:rsidRPr="00DF4F0B" w:rsidRDefault="000E71E6" w:rsidP="00C90DAA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December,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y-o-y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weekly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, as </w:t>
            </w:r>
            <w:proofErr w:type="spellStart"/>
            <w:r>
              <w:rPr>
                <w:b/>
                <w:bCs/>
              </w:rPr>
              <w:t>over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whole</w:t>
            </w:r>
            <w:proofErr w:type="spellEnd"/>
            <w:r>
              <w:rPr>
                <w:b/>
                <w:bCs/>
              </w:rPr>
              <w:t xml:space="preserve">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second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wave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significantly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smaller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spring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(at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5%).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is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attributable</w:t>
            </w:r>
            <w:proofErr w:type="spellEnd"/>
            <w:r>
              <w:t xml:space="preserve"> to a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activity</w:t>
            </w:r>
            <w:proofErr w:type="spellEnd"/>
            <w:r>
              <w:t xml:space="preserve"> in </w:t>
            </w:r>
            <w:proofErr w:type="spellStart"/>
            <w:r>
              <w:t>industry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In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y-o-y </w:t>
            </w:r>
            <w:proofErr w:type="spellStart"/>
            <w:r>
              <w:t>fall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, as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several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, </w:t>
            </w:r>
            <w:proofErr w:type="spellStart"/>
            <w:r>
              <w:t>largest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 (7%). In </w:t>
            </w:r>
            <w:proofErr w:type="spellStart"/>
            <w:r>
              <w:t>others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exceeded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, in France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Italy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3%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1%.</w:t>
            </w:r>
          </w:p>
        </w:tc>
      </w:tr>
    </w:tbl>
    <w:p w14:paraId="450021A5" w14:textId="77777777" w:rsidR="006D04BC" w:rsidRDefault="006D04BC" w:rsidP="006D04BC">
      <w:pPr>
        <w:tabs>
          <w:tab w:val="left" w:pos="580"/>
        </w:tabs>
      </w:pPr>
    </w:p>
    <w:p w14:paraId="7036ADCE" w14:textId="77777777" w:rsidR="000E71E6" w:rsidRDefault="000E71E6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0F7428F2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1177FA0" w14:textId="27AE992A" w:rsidR="006D04BC" w:rsidRPr="006C2117" w:rsidRDefault="006229D2" w:rsidP="001A2CB5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>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D87D7F1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0AF604BD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6539112" w14:textId="071A6783" w:rsidR="006D04BC" w:rsidRDefault="00A07951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B887415" wp14:editId="1B01C889">
                  <wp:extent cx="3092400" cy="253080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EF1527A" w14:textId="1BD7410A" w:rsidR="006D04BC" w:rsidRPr="00DF4F0B" w:rsidRDefault="000E71E6" w:rsidP="00C90DAA"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December, </w:t>
            </w: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rStyle w:val="FootnoteReference"/>
                <w:b/>
                <w:bCs/>
              </w:rPr>
              <w:footnoteReference w:id="2"/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again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fell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slightly</w:t>
            </w:r>
            <w:proofErr w:type="spellEnd"/>
            <w:r>
              <w:rPr>
                <w:b/>
                <w:bCs/>
              </w:rPr>
              <w:t xml:space="preserve"> more </w:t>
            </w:r>
            <w:proofErr w:type="spellStart"/>
            <w:r>
              <w:rPr>
                <w:b/>
                <w:bCs/>
              </w:rPr>
              <w:t>below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pre-epidemic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level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which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can</w:t>
            </w:r>
            <w:proofErr w:type="spellEnd"/>
            <w:r>
              <w:rPr>
                <w:b/>
                <w:bCs/>
              </w:rPr>
              <w:t xml:space="preserve"> be </w:t>
            </w:r>
            <w:proofErr w:type="spellStart"/>
            <w:r>
              <w:rPr>
                <w:b/>
                <w:bCs/>
              </w:rPr>
              <w:t>largely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attributed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snow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30 November </w:t>
            </w:r>
            <w:proofErr w:type="spellStart"/>
            <w:r>
              <w:t>and</w:t>
            </w:r>
            <w:proofErr w:type="spellEnd"/>
            <w:r>
              <w:t xml:space="preserve"> 6 December it </w:t>
            </w:r>
            <w:proofErr w:type="spellStart"/>
            <w:r>
              <w:t>was</w:t>
            </w:r>
            <w:proofErr w:type="spellEnd"/>
            <w:r>
              <w:t xml:space="preserve"> 9% </w:t>
            </w:r>
            <w:proofErr w:type="spellStart"/>
            <w:r>
              <w:t>below</w:t>
            </w:r>
            <w:proofErr w:type="spellEnd"/>
            <w:r>
              <w:t xml:space="preserve"> last </w:t>
            </w:r>
            <w:proofErr w:type="spellStart"/>
            <w:r>
              <w:t>year's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, </w:t>
            </w:r>
            <w:proofErr w:type="spellStart"/>
            <w:r>
              <w:t>similarly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hauliers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deterioration</w:t>
            </w:r>
            <w:proofErr w:type="spellEnd"/>
            <w:r>
              <w:t xml:space="preserve"> in </w:t>
            </w:r>
            <w:proofErr w:type="spellStart"/>
            <w:r>
              <w:t>comparison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is not so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impact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rather</w:t>
            </w:r>
            <w:proofErr w:type="spellEnd"/>
            <w:r>
              <w:t xml:space="preserve"> to </w:t>
            </w:r>
            <w:proofErr w:type="spellStart"/>
            <w:r>
              <w:t>worse</w:t>
            </w:r>
            <w:proofErr w:type="spellEnd"/>
            <w:r>
              <w:t xml:space="preserve"> </w:t>
            </w:r>
            <w:proofErr w:type="spellStart"/>
            <w:r>
              <w:t>weather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driving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, </w:t>
            </w:r>
            <w:proofErr w:type="spellStart"/>
            <w:r>
              <w:t>because</w:t>
            </w:r>
            <w:proofErr w:type="spellEnd"/>
            <w:r>
              <w:t xml:space="preserve"> </w:t>
            </w: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flow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snow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several</w:t>
            </w:r>
            <w:proofErr w:type="spellEnd"/>
            <w:r>
              <w:t xml:space="preserve"> </w:t>
            </w:r>
            <w:proofErr w:type="spellStart"/>
            <w:r>
              <w:t>accidents</w:t>
            </w:r>
            <w:proofErr w:type="spellEnd"/>
            <w:r>
              <w:t xml:space="preserve"> is </w:t>
            </w:r>
            <w:proofErr w:type="spellStart"/>
            <w:r>
              <w:t>excluded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comparison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data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deteriorate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 w:rsidR="006D04BC">
              <w:t>.</w:t>
            </w:r>
          </w:p>
        </w:tc>
      </w:tr>
    </w:tbl>
    <w:p w14:paraId="1B20883A" w14:textId="77777777" w:rsidR="006D04BC" w:rsidRDefault="006D04BC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438C1" w14:paraId="72EAAED1" w14:textId="77777777" w:rsidTr="00A5083F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30DA1CF" w14:textId="06414FFC" w:rsidR="004438C1" w:rsidRPr="006C2117" w:rsidRDefault="004438C1" w:rsidP="00A5083F">
            <w:pPr>
              <w:pStyle w:val="Naslov31"/>
              <w:jc w:val="left"/>
            </w:pP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>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D05646F" w14:textId="77777777" w:rsidR="004438C1" w:rsidRPr="006C2117" w:rsidRDefault="004438C1" w:rsidP="00A5083F">
            <w:pPr>
              <w:pStyle w:val="Naslov31"/>
            </w:pPr>
          </w:p>
        </w:tc>
      </w:tr>
      <w:tr w:rsidR="004438C1" w14:paraId="565D920F" w14:textId="77777777" w:rsidTr="00A5083F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041867B" w14:textId="3F1CBD58" w:rsidR="004438C1" w:rsidRDefault="0097069E" w:rsidP="00A5083F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0D676B6" wp14:editId="4C98A8D8">
                  <wp:extent cx="3092400" cy="2530800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CD0EE94" w14:textId="07080740" w:rsidR="004438C1" w:rsidRPr="00DF4F0B" w:rsidRDefault="000E71E6" w:rsidP="00A5083F">
            <w:r>
              <w:rPr>
                <w:b/>
                <w:bCs/>
              </w:rPr>
              <w:t xml:space="preserve">Amid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restrictions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particularly</w:t>
            </w:r>
            <w:proofErr w:type="spellEnd"/>
            <w:r>
              <w:rPr>
                <w:b/>
                <w:bCs/>
              </w:rPr>
              <w:t xml:space="preserve"> on business </w:t>
            </w:r>
            <w:proofErr w:type="spellStart"/>
            <w:r>
              <w:rPr>
                <w:b/>
                <w:bCs/>
              </w:rPr>
              <w:t>operations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service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activities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since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mid-October</w:t>
            </w:r>
            <w:proofErr w:type="spellEnd"/>
            <w:r>
              <w:rPr>
                <w:b/>
                <w:bCs/>
              </w:rPr>
              <w:t xml:space="preserve">,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middle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December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persons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remained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almost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level</w:t>
            </w:r>
            <w:proofErr w:type="spellEnd"/>
            <w:r>
              <w:rPr>
                <w:b/>
                <w:bCs/>
              </w:rPr>
              <w:t xml:space="preserve"> as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previous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three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months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</w:rPr>
              <w:t xml:space="preserve">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gradually</w:t>
            </w:r>
            <w:proofErr w:type="spellEnd"/>
            <w:r>
              <w:t xml:space="preserve"> </w:t>
            </w:r>
            <w:proofErr w:type="spellStart"/>
            <w:r>
              <w:t>falling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mid-year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adoption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job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lifting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.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mid-October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declared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at a </w:t>
            </w:r>
            <w:proofErr w:type="spellStart"/>
            <w:r>
              <w:t>similar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, in </w:t>
            </w:r>
            <w:proofErr w:type="spellStart"/>
            <w:r>
              <w:t>addition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partial</w:t>
            </w:r>
            <w:proofErr w:type="spellEnd"/>
            <w:r>
              <w:t xml:space="preserve"> </w:t>
            </w:r>
            <w:proofErr w:type="spellStart"/>
            <w:r>
              <w:t>adaptation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businesses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consumers</w:t>
            </w:r>
            <w:proofErr w:type="spellEnd"/>
            <w:r>
              <w:t xml:space="preserve"> to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ways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operation</w:t>
            </w:r>
            <w:proofErr w:type="spellEnd"/>
            <w:r>
              <w:t xml:space="preserve">, is to a </w:t>
            </w:r>
            <w:proofErr w:type="spellStart"/>
            <w:r>
              <w:t>great</w:t>
            </w:r>
            <w:proofErr w:type="spellEnd"/>
            <w:r>
              <w:t xml:space="preserve"> </w:t>
            </w:r>
            <w:proofErr w:type="spellStart"/>
            <w:r>
              <w:t>extent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extension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a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>.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84,440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on 10 December, </w:t>
            </w:r>
            <w:proofErr w:type="spellStart"/>
            <w:r>
              <w:t>which</w:t>
            </w:r>
            <w:proofErr w:type="spellEnd"/>
            <w:r>
              <w:t xml:space="preserve"> is 0.4% more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November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12% more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 w:rsidR="004438C1">
              <w:t>.</w:t>
            </w:r>
          </w:p>
        </w:tc>
      </w:tr>
    </w:tbl>
    <w:p w14:paraId="4A16CA13" w14:textId="77777777" w:rsidR="006D04BC" w:rsidRDefault="006D04BC" w:rsidP="006D04BC">
      <w:pPr>
        <w:tabs>
          <w:tab w:val="left" w:pos="580"/>
        </w:tabs>
      </w:pPr>
    </w:p>
    <w:p w14:paraId="67530CCC" w14:textId="77777777" w:rsidR="001A31EE" w:rsidRDefault="001A31EE" w:rsidP="006D04BC">
      <w:pPr>
        <w:tabs>
          <w:tab w:val="left" w:pos="580"/>
        </w:tabs>
      </w:pPr>
    </w:p>
    <w:p w14:paraId="781EDC67" w14:textId="77777777" w:rsidR="006D04BC" w:rsidRDefault="006D04BC" w:rsidP="006D04BC">
      <w:pPr>
        <w:tabs>
          <w:tab w:val="left" w:pos="580"/>
        </w:tabs>
      </w:pPr>
    </w:p>
    <w:p w14:paraId="52FA43A4" w14:textId="77777777" w:rsidR="001A31EE" w:rsidRDefault="001A31EE" w:rsidP="006D04BC">
      <w:pPr>
        <w:sectPr w:rsidR="001A31EE" w:rsidSect="006D04BC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601DDE4" w14:textId="77777777" w:rsidR="006D04BC" w:rsidRDefault="006D04BC" w:rsidP="006D04BC"/>
    <w:p w14:paraId="70AA6292" w14:textId="143A80D8" w:rsidR="00784980" w:rsidRPr="00887D7E" w:rsidRDefault="006229D2" w:rsidP="001F51CD">
      <w:pPr>
        <w:tabs>
          <w:tab w:val="left" w:pos="580"/>
        </w:tabs>
      </w:pPr>
      <w:r w:rsidRPr="006229D2">
        <w:rPr>
          <w:noProof/>
        </w:rPr>
        <w:drawing>
          <wp:inline distT="0" distB="0" distL="0" distR="0" wp14:anchorId="276BE88C" wp14:editId="468AF697">
            <wp:extent cx="6120130" cy="8387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163D" w14:textId="77777777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6E7E" w14:textId="77777777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2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77777777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5244BDB9" w14:textId="77777777" w:rsidR="000E71E6" w:rsidRDefault="000E71E6" w:rsidP="000E71E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Detailed</w:t>
      </w:r>
      <w:proofErr w:type="spellEnd"/>
      <w:r>
        <w:t xml:space="preserve"> data </w:t>
      </w:r>
      <w:proofErr w:type="spellStart"/>
      <w:r>
        <w:t>by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SITC are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September 2020.</w:t>
      </w:r>
    </w:p>
  </w:footnote>
  <w:footnote w:id="2">
    <w:p w14:paraId="2BE6E3AB" w14:textId="77777777" w:rsidR="000E71E6" w:rsidRDefault="000E71E6" w:rsidP="000E71E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0AAD" w14:textId="35B15AA9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5926">
      <w:t>1</w:t>
    </w:r>
    <w:r w:rsidR="006229D2">
      <w:t>4</w:t>
    </w:r>
    <w:r>
      <w:t xml:space="preserve"> </w:t>
    </w:r>
    <w:r w:rsidR="006229D2">
      <w:t>December</w:t>
    </w:r>
    <w:r>
      <w:t xml:space="preserve"> 20</w:t>
    </w:r>
    <w:r w:rsidR="006229D2">
      <w:t>20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5.05pt;height:19.3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 w:grammar="clean"/>
  <w:attachedTemplate r:id="rId1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47D38"/>
    <w:rsid w:val="000511FE"/>
    <w:rsid w:val="00070B6E"/>
    <w:rsid w:val="00077F13"/>
    <w:rsid w:val="000A5A42"/>
    <w:rsid w:val="000A7BDC"/>
    <w:rsid w:val="000E172B"/>
    <w:rsid w:val="000E71E6"/>
    <w:rsid w:val="000F15D3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C614E"/>
    <w:rsid w:val="00431EDD"/>
    <w:rsid w:val="004361A1"/>
    <w:rsid w:val="004368FB"/>
    <w:rsid w:val="004438C1"/>
    <w:rsid w:val="00452589"/>
    <w:rsid w:val="00452804"/>
    <w:rsid w:val="00464D01"/>
    <w:rsid w:val="00477274"/>
    <w:rsid w:val="00481FA7"/>
    <w:rsid w:val="004874AC"/>
    <w:rsid w:val="004970E5"/>
    <w:rsid w:val="00534457"/>
    <w:rsid w:val="00546DBF"/>
    <w:rsid w:val="005964A5"/>
    <w:rsid w:val="005C546C"/>
    <w:rsid w:val="006229D2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F1307"/>
    <w:rsid w:val="00812D81"/>
    <w:rsid w:val="00813913"/>
    <w:rsid w:val="00860582"/>
    <w:rsid w:val="00887D7E"/>
    <w:rsid w:val="009023FF"/>
    <w:rsid w:val="00910265"/>
    <w:rsid w:val="0093604B"/>
    <w:rsid w:val="00940DB2"/>
    <w:rsid w:val="00946C4C"/>
    <w:rsid w:val="0097069E"/>
    <w:rsid w:val="009869EF"/>
    <w:rsid w:val="009918B9"/>
    <w:rsid w:val="009A1E12"/>
    <w:rsid w:val="009D311B"/>
    <w:rsid w:val="009E0EA3"/>
    <w:rsid w:val="00A072AA"/>
    <w:rsid w:val="00A07951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AF7F4A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C14A86"/>
    <w:rsid w:val="00C7347F"/>
    <w:rsid w:val="00C741AA"/>
    <w:rsid w:val="00CA3CFE"/>
    <w:rsid w:val="00CD10D3"/>
    <w:rsid w:val="00CD2B30"/>
    <w:rsid w:val="00CE13FA"/>
    <w:rsid w:val="00CF0771"/>
    <w:rsid w:val="00CF6407"/>
    <w:rsid w:val="00D10D15"/>
    <w:rsid w:val="00D312B6"/>
    <w:rsid w:val="00D336BB"/>
    <w:rsid w:val="00D53A43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  <w15:docId w15:val="{86A9AE34-87CA-48F9-A0D4-25F769B8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, Char Char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nenadic\AppData\Local\Temp\notesC7A056\~0069560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59B84-1A0C-4A3A-A74A-6FC7A8429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~0069560</Template>
  <TotalTime>10</TotalTime>
  <Pages>4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Nenadič</dc:creator>
  <cp:keywords/>
  <dc:description/>
  <cp:lastModifiedBy>Tina Nenadič</cp:lastModifiedBy>
  <cp:revision>8</cp:revision>
  <cp:lastPrinted>2019-03-18T09:54:00Z</cp:lastPrinted>
  <dcterms:created xsi:type="dcterms:W3CDTF">2020-10-29T08:29:00Z</dcterms:created>
  <dcterms:modified xsi:type="dcterms:W3CDTF">2020-12-14T06:50:00Z</dcterms:modified>
</cp:coreProperties>
</file>